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60D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60D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60D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60D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60D1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60D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60D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60D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60D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60D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60D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60D1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60D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60D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60D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60D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60D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60D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60D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60D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60D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60D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60D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60D1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60D1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60D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0D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187 665 000 000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0D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0D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60D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60D1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60D1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60D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60D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60D1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D1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60D1E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60D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60D1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60D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60D1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2015-10-23T06:10:00Z</cp:lastPrinted>
  <dcterms:created xsi:type="dcterms:W3CDTF">2015-10-23T06:09:00Z</dcterms:created>
  <dcterms:modified xsi:type="dcterms:W3CDTF">2015-10-23T06:11:00Z</dcterms:modified>
</cp:coreProperties>
</file>