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C2A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C2A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C2A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C2A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C2A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C2A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C2A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C2A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C2A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C2A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C2A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C2A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C2A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C2A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C2A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C2AB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C2AB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9,7507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C2A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6C2AB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B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C2ABF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C2A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C2AB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C2A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C2AB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2016-09-29T12:45:00Z</cp:lastPrinted>
  <dcterms:created xsi:type="dcterms:W3CDTF">2016-09-29T12:44:00Z</dcterms:created>
  <dcterms:modified xsi:type="dcterms:W3CDTF">2016-09-29T12:45:00Z</dcterms:modified>
</cp:coreProperties>
</file>