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5965A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5965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5965A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5965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02.04.2018</w:t>
            </w:r>
          </w:p>
        </w:tc>
      </w:tr>
      <w:tr w:rsidR="003C549B" w:rsidRPr="00B237E3" w:rsidTr="005965AC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5965A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2018078</w:t>
            </w:r>
          </w:p>
        </w:tc>
      </w:tr>
      <w:tr w:rsidR="003C549B" w:rsidRPr="00B237E3" w:rsidTr="005965AC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5965AC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5965AC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5965A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5965AC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5965A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5965A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5965A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02.04.2018</w:t>
            </w:r>
          </w:p>
        </w:tc>
      </w:tr>
      <w:tr w:rsidR="003C549B" w:rsidRPr="002113E5" w:rsidTr="005965A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5965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03.04.2018</w:t>
            </w:r>
          </w:p>
        </w:tc>
      </w:tr>
      <w:tr w:rsidR="003C549B" w:rsidRPr="002113E5" w:rsidTr="005965AC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5965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C549B" w:rsidRPr="002113E5" w:rsidTr="005965A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5965A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5965A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5965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5965AC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5965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5965A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5965AC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5965AC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5965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5965AC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965A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965AC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5965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5965A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5965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965A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5965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965AC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5965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5965AC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5965A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5965AC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5965A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5965AC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5965A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5965AC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5965A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5965AC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5965A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5965AC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5965A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5965AC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5965A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5965AC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5965A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5965A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5965A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5965A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5965A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254 750 000 000</w:t>
            </w:r>
          </w:p>
        </w:tc>
      </w:tr>
      <w:tr w:rsidR="003C549B" w:rsidRPr="0065185C" w:rsidTr="005965A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5965A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254 750 000 000</w:t>
            </w:r>
          </w:p>
        </w:tc>
      </w:tr>
      <w:tr w:rsidR="003C549B" w:rsidRPr="0065185C" w:rsidTr="005965A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5965A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254 750 000 000</w:t>
            </w:r>
          </w:p>
        </w:tc>
      </w:tr>
      <w:tr w:rsidR="003C549B" w:rsidRPr="0065185C" w:rsidTr="005965A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5965A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C549B" w:rsidRPr="0065185C" w:rsidTr="005965A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5965A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5965A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5965A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6,8903</w:t>
            </w:r>
          </w:p>
        </w:tc>
      </w:tr>
      <w:tr w:rsidR="003C549B" w:rsidRPr="0065185C" w:rsidTr="005965A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5965A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5965A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5965A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5A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965AC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2018-04-03T11:05:00Z</dcterms:created>
  <dcterms:modified xsi:type="dcterms:W3CDTF">2018-04-03T11:06:00Z</dcterms:modified>
</cp:coreProperties>
</file>