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74BE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74BE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74BE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74BE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74BE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74BE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74BE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74BE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74BE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74BE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74BE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74BE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74BE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74BE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74BE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74BE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10,6317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74BE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CD5B7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BE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4BE4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D5B7F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34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2016-02-24T08:46:00Z</dcterms:created>
  <dcterms:modified xsi:type="dcterms:W3CDTF">2016-02-24T09:20:00Z</dcterms:modified>
</cp:coreProperties>
</file>