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74B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74B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74B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74B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74BA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74BA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74B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74B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74B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74B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74B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74B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74B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74BA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74BA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74B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218 470 000 000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11,0737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11,3002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74B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74BA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A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74BA7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2015-11-23T06:17:00Z</cp:lastPrinted>
  <dcterms:created xsi:type="dcterms:W3CDTF">2015-11-23T06:16:00Z</dcterms:created>
  <dcterms:modified xsi:type="dcterms:W3CDTF">2015-11-23T06:18:00Z</dcterms:modified>
</cp:coreProperties>
</file>