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07.09.2017</w:t>
            </w:r>
          </w:p>
        </w:tc>
      </w:tr>
      <w:tr w:rsidR="003C549B" w:rsidRPr="00B237E3" w:rsidTr="00225CF1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225C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2017234</w:t>
            </w:r>
          </w:p>
        </w:tc>
      </w:tr>
      <w:tr w:rsidR="003C549B" w:rsidRPr="00B237E3" w:rsidTr="00225CF1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25CF1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25CF1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225C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25CF1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225C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07.09.2017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08.09.2017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225C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25CF1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25CF1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25CF1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25CF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25CF1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225C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25CF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225C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25CF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225C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25CF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225C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25CF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225C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25CF1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225C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25CF1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225C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25CF1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225CF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25CF1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225CF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8,5003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100 024 000 000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100 024 000 000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100 024 000 000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8,5003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8,5003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8,5003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225CF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225C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F1"/>
    <w:rsid w:val="0006322A"/>
    <w:rsid w:val="00096875"/>
    <w:rsid w:val="000B3557"/>
    <w:rsid w:val="000B56EB"/>
    <w:rsid w:val="000E5903"/>
    <w:rsid w:val="001526FF"/>
    <w:rsid w:val="00171884"/>
    <w:rsid w:val="00225CF1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2017-09-08T11:03:00Z</dcterms:created>
  <dcterms:modified xsi:type="dcterms:W3CDTF">2017-09-08T11:04:00Z</dcterms:modified>
</cp:coreProperties>
</file>