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404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04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404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043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404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4043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4043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404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404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404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4043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404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4043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4043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4043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49 916 000 000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49 916 000 000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49 916 000 000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4043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54043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3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043E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10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2016-02-09T08:47:00Z</dcterms:created>
  <dcterms:modified xsi:type="dcterms:W3CDTF">2016-02-09T08:57:00Z</dcterms:modified>
</cp:coreProperties>
</file>