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4088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62486F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088" w:type="dxa"/>
            <w:vAlign w:val="center"/>
          </w:tcPr>
          <w:p w:rsidR="003C549B" w:rsidRPr="00435E96" w:rsidRDefault="006248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62486F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088" w:type="dxa"/>
            <w:vAlign w:val="center"/>
          </w:tcPr>
          <w:p w:rsidR="003C549B" w:rsidRPr="002113E5" w:rsidRDefault="006248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07.08.2017</w:t>
            </w:r>
          </w:p>
        </w:tc>
      </w:tr>
      <w:tr w:rsidR="003C549B" w:rsidRPr="00B237E3" w:rsidTr="0062486F">
        <w:trPr>
          <w:trHeight w:val="1036"/>
        </w:trPr>
        <w:tc>
          <w:tcPr>
            <w:tcW w:w="5812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088" w:type="dxa"/>
            <w:vAlign w:val="center"/>
          </w:tcPr>
          <w:p w:rsidR="003C549B" w:rsidRPr="000B3557" w:rsidRDefault="0062486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2017203</w:t>
            </w:r>
          </w:p>
        </w:tc>
      </w:tr>
      <w:tr w:rsidR="003C549B" w:rsidRPr="00B237E3" w:rsidTr="0062486F">
        <w:trPr>
          <w:trHeight w:val="1036"/>
        </w:trPr>
        <w:tc>
          <w:tcPr>
            <w:tcW w:w="5812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088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62486F">
        <w:trPr>
          <w:trHeight w:val="1036"/>
        </w:trPr>
        <w:tc>
          <w:tcPr>
            <w:tcW w:w="5812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088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</w:t>
            </w:r>
            <w:r w:rsidRPr="00F75869">
              <w:lastRenderedPageBreak/>
              <w:t>документами клиринговой организации</w:t>
            </w:r>
          </w:p>
        </w:tc>
      </w:tr>
      <w:tr w:rsidR="003C549B" w:rsidRPr="002113E5" w:rsidTr="0062486F">
        <w:trPr>
          <w:trHeight w:val="1036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8D0AC1" w:rsidRDefault="0062486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62486F">
        <w:trPr>
          <w:trHeight w:val="413"/>
        </w:trPr>
        <w:tc>
          <w:tcPr>
            <w:tcW w:w="5812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088" w:type="dxa"/>
            <w:vAlign w:val="center"/>
          </w:tcPr>
          <w:p w:rsidR="003C549B" w:rsidRPr="002113E5" w:rsidRDefault="0062486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62486F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088" w:type="dxa"/>
            <w:vAlign w:val="center"/>
          </w:tcPr>
          <w:p w:rsidR="003C549B" w:rsidRPr="00171884" w:rsidRDefault="0062486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08.08.2017</w:t>
            </w:r>
          </w:p>
        </w:tc>
      </w:tr>
      <w:tr w:rsidR="003C549B" w:rsidRPr="002113E5" w:rsidTr="0062486F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088" w:type="dxa"/>
            <w:vAlign w:val="center"/>
          </w:tcPr>
          <w:p w:rsidR="003C549B" w:rsidRPr="002113E5" w:rsidRDefault="006248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15.08.2017</w:t>
            </w:r>
          </w:p>
        </w:tc>
      </w:tr>
      <w:tr w:rsidR="003C549B" w:rsidRPr="002113E5" w:rsidTr="0062486F">
        <w:trPr>
          <w:trHeight w:val="397"/>
        </w:trPr>
        <w:tc>
          <w:tcPr>
            <w:tcW w:w="5812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088" w:type="dxa"/>
            <w:vAlign w:val="center"/>
          </w:tcPr>
          <w:p w:rsidR="003C549B" w:rsidRPr="002113E5" w:rsidRDefault="006248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62486F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8D0AC1" w:rsidRDefault="0062486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62486F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088" w:type="dxa"/>
            <w:vAlign w:val="center"/>
          </w:tcPr>
          <w:p w:rsidR="003C549B" w:rsidRPr="002113E5" w:rsidRDefault="006248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62486F">
        <w:trPr>
          <w:trHeight w:val="51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088" w:type="dxa"/>
            <w:vAlign w:val="center"/>
          </w:tcPr>
          <w:p w:rsidR="003C549B" w:rsidRPr="002113E5" w:rsidRDefault="006248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62486F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088" w:type="dxa"/>
            <w:vAlign w:val="center"/>
          </w:tcPr>
          <w:p w:rsidR="003C549B" w:rsidRPr="002113E5" w:rsidRDefault="0062486F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62486F">
        <w:trPr>
          <w:trHeight w:val="55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F24CA9" w:rsidRDefault="006248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62486F">
        <w:trPr>
          <w:trHeight w:val="85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2486F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2486F">
        <w:trPr>
          <w:trHeight w:val="397"/>
        </w:trPr>
        <w:tc>
          <w:tcPr>
            <w:tcW w:w="5812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311ADA" w:rsidRDefault="006248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62486F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088" w:type="dxa"/>
            <w:vAlign w:val="center"/>
          </w:tcPr>
          <w:p w:rsidR="003C549B" w:rsidRPr="005D63E4" w:rsidRDefault="006248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2486F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088" w:type="dxa"/>
            <w:vAlign w:val="center"/>
          </w:tcPr>
          <w:p w:rsidR="003C549B" w:rsidRPr="00AD1542" w:rsidRDefault="006248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2486F">
        <w:trPr>
          <w:trHeight w:val="51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088" w:type="dxa"/>
            <w:vAlign w:val="center"/>
          </w:tcPr>
          <w:p w:rsidR="003C549B" w:rsidRPr="002113E5" w:rsidRDefault="006248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62486F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088" w:type="dxa"/>
          </w:tcPr>
          <w:p w:rsidR="003C549B" w:rsidRPr="001526FF" w:rsidRDefault="0062486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62486F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088" w:type="dxa"/>
            <w:vAlign w:val="center"/>
          </w:tcPr>
          <w:p w:rsidR="003C549B" w:rsidRPr="001526FF" w:rsidRDefault="0062486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62486F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088" w:type="dxa"/>
            <w:vAlign w:val="center"/>
          </w:tcPr>
          <w:p w:rsidR="003C549B" w:rsidRPr="005E2657" w:rsidRDefault="0062486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62486F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088" w:type="dxa"/>
            <w:vAlign w:val="center"/>
          </w:tcPr>
          <w:p w:rsidR="003C549B" w:rsidRPr="00834AE5" w:rsidRDefault="0062486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62486F">
        <w:trPr>
          <w:trHeight w:val="794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4088" w:type="dxa"/>
            <w:vAlign w:val="center"/>
          </w:tcPr>
          <w:p w:rsidR="003C549B" w:rsidRPr="00572C7E" w:rsidRDefault="0062486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62486F">
        <w:trPr>
          <w:trHeight w:val="794"/>
        </w:trPr>
        <w:tc>
          <w:tcPr>
            <w:tcW w:w="5812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4088" w:type="dxa"/>
            <w:vAlign w:val="center"/>
          </w:tcPr>
          <w:p w:rsidR="003C549B" w:rsidRPr="00DC24B9" w:rsidRDefault="0062486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62486F">
        <w:trPr>
          <w:trHeight w:val="794"/>
        </w:trPr>
        <w:tc>
          <w:tcPr>
            <w:tcW w:w="5812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088" w:type="dxa"/>
            <w:vAlign w:val="center"/>
          </w:tcPr>
          <w:p w:rsidR="003C549B" w:rsidRPr="005F1F0D" w:rsidRDefault="0062486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62486F">
        <w:trPr>
          <w:trHeight w:val="794"/>
        </w:trPr>
        <w:tc>
          <w:tcPr>
            <w:tcW w:w="5812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088" w:type="dxa"/>
            <w:vAlign w:val="center"/>
          </w:tcPr>
          <w:p w:rsidR="003C549B" w:rsidRPr="003A713F" w:rsidRDefault="0062486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62486F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C549B" w:rsidRPr="00CC25D2" w:rsidRDefault="006248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8,5010</w:t>
            </w:r>
          </w:p>
        </w:tc>
      </w:tr>
      <w:tr w:rsidR="003C549B" w:rsidRPr="0065185C" w:rsidTr="0062486F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6248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8 800 000 000</w:t>
            </w:r>
          </w:p>
        </w:tc>
      </w:tr>
      <w:tr w:rsidR="003C549B" w:rsidRPr="0065185C" w:rsidTr="0062486F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6248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8 800 000 000</w:t>
            </w:r>
          </w:p>
        </w:tc>
      </w:tr>
      <w:tr w:rsidR="003C549B" w:rsidRPr="0065185C" w:rsidTr="0062486F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6248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8 800 000 000</w:t>
            </w:r>
          </w:p>
        </w:tc>
      </w:tr>
      <w:tr w:rsidR="003C549B" w:rsidRPr="0065185C" w:rsidTr="0062486F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C549B" w:rsidRPr="0065185C" w:rsidRDefault="006248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8,5234</w:t>
            </w:r>
          </w:p>
        </w:tc>
      </w:tr>
      <w:tr w:rsidR="003C549B" w:rsidRPr="0065185C" w:rsidTr="0062486F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088" w:type="dxa"/>
            <w:vAlign w:val="center"/>
          </w:tcPr>
          <w:p w:rsidR="003C549B" w:rsidRPr="0065185C" w:rsidRDefault="0062486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8,5010</w:t>
            </w:r>
          </w:p>
        </w:tc>
      </w:tr>
      <w:tr w:rsidR="003C549B" w:rsidRPr="0065185C" w:rsidTr="0062486F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088" w:type="dxa"/>
            <w:vAlign w:val="center"/>
          </w:tcPr>
          <w:p w:rsidR="003C549B" w:rsidRPr="0065185C" w:rsidRDefault="0062486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8,5300</w:t>
            </w:r>
          </w:p>
        </w:tc>
      </w:tr>
      <w:tr w:rsidR="003C549B" w:rsidRPr="0065185C" w:rsidTr="0062486F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088" w:type="dxa"/>
            <w:vAlign w:val="center"/>
          </w:tcPr>
          <w:p w:rsidR="003C549B" w:rsidRPr="0065185C" w:rsidRDefault="006248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62486F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088" w:type="dxa"/>
            <w:vAlign w:val="center"/>
          </w:tcPr>
          <w:p w:rsidR="003C549B" w:rsidRPr="0065185C" w:rsidRDefault="006248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86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2486F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2017-08-08T10:59:00Z</dcterms:created>
  <dcterms:modified xsi:type="dcterms:W3CDTF">2017-08-08T11:00:00Z</dcterms:modified>
</cp:coreProperties>
</file>