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33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3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33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3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332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332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33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33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33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33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33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33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33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332A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332A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33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260 030 000 000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10,5154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33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332A8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2A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332A8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332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332A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332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332A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2016-05-05T09:30:00Z</cp:lastPrinted>
  <dcterms:created xsi:type="dcterms:W3CDTF">2016-05-05T09:29:00Z</dcterms:created>
  <dcterms:modified xsi:type="dcterms:W3CDTF">2016-05-05T09:31:00Z</dcterms:modified>
</cp:coreProperties>
</file>