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1499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1499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16.12.2015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1499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1499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1499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1499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1499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1499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1499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1499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1499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1499F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1499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1499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1499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1499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1499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1499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1499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1499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1499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1499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1499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1499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1499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1499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1499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247 020 000 000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1499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1499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1499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10,6776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1499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1499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11,1600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1499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1499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sectPr w:rsidR="006A3E4D" w:rsidSect="008D2F09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99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D2F09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499F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D2F0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D2F09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D2F0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D2F0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17</TotalTime>
  <Pages>3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2015-12-16T09:35:00Z</cp:lastPrinted>
  <dcterms:created xsi:type="dcterms:W3CDTF">2015-12-16T09:19:00Z</dcterms:created>
  <dcterms:modified xsi:type="dcterms:W3CDTF">2015-12-16T09:36:00Z</dcterms:modified>
</cp:coreProperties>
</file>