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13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13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13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13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13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13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13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13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13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13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13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139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139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292 800 000 000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13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C139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9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13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2016-05-26T10:50:00Z</dcterms:created>
  <dcterms:modified xsi:type="dcterms:W3CDTF">2016-05-26T10:51:00Z</dcterms:modified>
</cp:coreProperties>
</file>