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27C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27C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27C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2016224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7C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27C8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27C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27C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27C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7C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27C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27C8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27C8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27C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27C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27C8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27C8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27C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27C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27C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927C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927C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27C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27C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27C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27C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27C8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27C8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27C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7C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80 810 000 000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7C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7C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27C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9,7449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27C8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27C8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9,8888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27C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27C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927C8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C8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27C81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2016-10-10T08:25:00Z</cp:lastPrinted>
  <dcterms:created xsi:type="dcterms:W3CDTF">2016-10-10T08:25:00Z</dcterms:created>
  <dcterms:modified xsi:type="dcterms:W3CDTF">2016-10-10T08:26:00Z</dcterms:modified>
</cp:coreProperties>
</file>