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23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23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23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23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23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23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23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23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23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23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23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23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23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23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23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2383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2383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23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37 970 000 000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37 970 000 000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37 970 000 000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11,5096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23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2383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836"/>
    <w:rsid w:val="0006322A"/>
    <w:rsid w:val="00096875"/>
    <w:rsid w:val="000B3557"/>
    <w:rsid w:val="000B56EB"/>
    <w:rsid w:val="000E5903"/>
    <w:rsid w:val="001526FF"/>
    <w:rsid w:val="00171884"/>
    <w:rsid w:val="00223836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2015-07-17T12:34:00Z</dcterms:created>
  <dcterms:modified xsi:type="dcterms:W3CDTF">2015-07-17T12:35:00Z</dcterms:modified>
</cp:coreProperties>
</file>