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6245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6245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02.12.2015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62457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2457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F40A82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</w:t>
            </w:r>
            <w:bookmarkStart w:id="0" w:name="_GoBack"/>
            <w:bookmarkEnd w:id="0"/>
            <w:r w:rsidRPr="00271B02">
              <w:rPr>
                <w:szCs w:val="28"/>
              </w:rPr>
              <w:t>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62457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62457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6245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03.12.2015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6245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62457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6245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62457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62457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6245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6245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100,00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62457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62457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62457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62457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62457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62457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62457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62457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62457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62457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62457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6245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245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238 920 000 000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245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6245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6245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10,6629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2457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62457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10,9123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6245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62457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62457C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57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2457C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40A82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2</TotalTime>
  <Pages>3</Pages>
  <Words>475</Words>
  <Characters>3236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dcterms:created xsi:type="dcterms:W3CDTF">2015-12-03T06:18:00Z</dcterms:created>
  <dcterms:modified xsi:type="dcterms:W3CDTF">2015-12-04T11:57:00Z</dcterms:modified>
</cp:coreProperties>
</file>