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4E5D8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4E5D8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16.03.2016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4E5D8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2016050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</w:t>
            </w:r>
            <w:r w:rsidRPr="00F75869">
              <w:lastRenderedPageBreak/>
              <w:t>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E5D8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4E5D8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4E5D8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16.03.2016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4E5D8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4E5D8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E5D8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4E5D8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4E5D8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4E5D80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4E5D8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4E5D8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4E5D8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4E5D8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4E5D8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4E5D8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4E5D8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4E5D8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4E5D8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4E5D8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4E5D8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4E5D8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4E5D8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4E5D8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E5D8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182 600 000 000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E5D8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E5D8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4E5D8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10,6993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E5D8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E5D8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10,8212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4E5D8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4E5D8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</w:tbl>
    <w:p w:rsidR="00232B0E" w:rsidRPr="00232B0E" w:rsidRDefault="00232B0E" w:rsidP="004E5D80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D80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4E5D80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4E5D8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E5D80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4E5D8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E5D8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2016-03-16T08:50:00Z</cp:lastPrinted>
  <dcterms:created xsi:type="dcterms:W3CDTF">2016-03-16T08:47:00Z</dcterms:created>
  <dcterms:modified xsi:type="dcterms:W3CDTF">2016-03-16T08:50:00Z</dcterms:modified>
</cp:coreProperties>
</file>