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D96370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15.06.2017</w:t>
            </w:r>
          </w:p>
        </w:tc>
      </w:tr>
      <w:tr w:rsidR="003C549B" w:rsidRPr="00B237E3" w:rsidTr="00E9668C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E966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2017148</w:t>
            </w:r>
          </w:p>
        </w:tc>
      </w:tr>
      <w:tr w:rsidR="003C549B" w:rsidRPr="00B237E3" w:rsidTr="00E9668C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9668C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9668C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966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9668C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171884" w:rsidRDefault="00E966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15.06.2017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16.06.2017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966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9668C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E9668C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9668C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E966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E9668C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E9668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E9668C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E966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  <w:r w:rsidRPr="00FE3343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E9668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E966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9668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E966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9668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E966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E9668C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E966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9668C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572C7E" w:rsidRDefault="00E966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9668C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3379" w:type="dxa"/>
            <w:vAlign w:val="center"/>
          </w:tcPr>
          <w:p w:rsidR="003C549B" w:rsidRPr="00DC24B9" w:rsidRDefault="00E966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9668C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E9668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9668C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E9668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E3343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8,7603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361 600 000 000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8,7683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F02E9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E966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8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9668C"/>
    <w:rsid w:val="00EC0FBC"/>
    <w:rsid w:val="00EE2BC0"/>
    <w:rsid w:val="00F02E9D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3</Pages>
  <Words>473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2017-06-16T10:57:00Z</dcterms:created>
  <dcterms:modified xsi:type="dcterms:W3CDTF">2017-06-16T11:15:00Z</dcterms:modified>
</cp:coreProperties>
</file>