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83E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83E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83E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83E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83E2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83E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83E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83E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83E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83E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83E2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83E2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83E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83E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83E2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83E2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83E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83E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83E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83E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83E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83E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83E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83E2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83E2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83E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83E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155 470 000 000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83E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83E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83E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11,0671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83E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83E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11,3111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83E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83E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83E2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E2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83E26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83E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83E2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83E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83E2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2015-11-20T06:03:00Z</cp:lastPrinted>
  <dcterms:created xsi:type="dcterms:W3CDTF">2015-11-20T06:02:00Z</dcterms:created>
  <dcterms:modified xsi:type="dcterms:W3CDTF">2015-11-20T06:05:00Z</dcterms:modified>
</cp:coreProperties>
</file>