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A413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413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CA4134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A413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413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A413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A413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A413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A413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A413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A413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A413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A413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A413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A413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A413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A413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164 180 000 000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164 180 000 000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164 180 000 000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10,5787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A413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CA413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3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A4134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2016-02-01T08:40:00Z</cp:lastPrinted>
  <dcterms:created xsi:type="dcterms:W3CDTF">2016-02-01T08:36:00Z</dcterms:created>
  <dcterms:modified xsi:type="dcterms:W3CDTF">2016-02-01T08:41:00Z</dcterms:modified>
</cp:coreProperties>
</file>