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F5E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F5E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F5E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F5E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F5E7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F5E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F5E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F5E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F5E7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F5E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F5E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F5E7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F5E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F5E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F5E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F5E7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F5E7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F5E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F5E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F5E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F5E7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F5E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F5E7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F5E7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F5E7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F5E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F5E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304 660 000 000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F5E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F5E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F5E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10,5215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F5E7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F5E7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F5E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F5E7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4F5E79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E7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F5E79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F5E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F5E7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4F5E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4F5E7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9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2015-10-28T06:19:00Z</cp:lastPrinted>
  <dcterms:created xsi:type="dcterms:W3CDTF">2015-10-28T06:18:00Z</dcterms:created>
  <dcterms:modified xsi:type="dcterms:W3CDTF">2015-10-28T06:27:00Z</dcterms:modified>
</cp:coreProperties>
</file>