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32D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32D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32D4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2016002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32D4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32D4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32D4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32D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32D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32D4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32D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32D4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32D4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32D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32D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32D4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32D4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32D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32D4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32D4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32D4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32D4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32D4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32D4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32D4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32D4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32D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32D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234 140 000 000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32D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32D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32D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10,5930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32D4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32D4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11,1003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32D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32D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432D4C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D4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2D4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2016-01-19T06:27:00Z</dcterms:created>
  <dcterms:modified xsi:type="dcterms:W3CDTF">2016-01-19T06:28:00Z</dcterms:modified>
</cp:coreProperties>
</file>