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07D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7D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E07D45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07D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7D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07D4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07D4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07D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07D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07D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07D4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07D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07D4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07D4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07D4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07D4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07D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214 207 000 000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10,5818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07D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07D4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D4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07D45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2016-01-26T06:49:00Z</dcterms:created>
  <dcterms:modified xsi:type="dcterms:W3CDTF">2016-01-26T06:50:00Z</dcterms:modified>
</cp:coreProperties>
</file>