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23.06.2017</w:t>
            </w:r>
          </w:p>
        </w:tc>
      </w:tr>
      <w:tr w:rsidR="003C549B" w:rsidRPr="00B237E3" w:rsidTr="00CA58DD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CA58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2017157</w:t>
            </w:r>
          </w:p>
        </w:tc>
      </w:tr>
      <w:tr w:rsidR="003C549B" w:rsidRPr="00B237E3" w:rsidTr="00CA58DD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A58DD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A58DD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A58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CA58DD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CA58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23.06.2017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26.06.2017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CA58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A58DD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A58DD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A58DD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A58DD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A58DD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CA58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A58D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CA58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A58D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CA58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A58D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CA58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A58DD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CA58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A58DD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CA58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A58DD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CA58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A58DD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CA58D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A58DD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CA58D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CA58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205 927 000 000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205 927 000 000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205 927 000 000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8,5138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8,5001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8,7000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CA58DD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CA58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8D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A58DD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2017-06-26T11:00:00Z</dcterms:created>
  <dcterms:modified xsi:type="dcterms:W3CDTF">2017-06-26T11:01:00Z</dcterms:modified>
</cp:coreProperties>
</file>