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819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819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819A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2016249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819A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819A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819A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819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819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819A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819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819A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819A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819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819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819A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819A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819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819A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819A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8819A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8819A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819A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819A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819A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819A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819A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819A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819A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9,5655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819A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819A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819A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819A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9,6018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819A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9,5655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819A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819A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819A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8819AD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9A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819AD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819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819A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819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819A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2016-11-09T08:44:00Z</cp:lastPrinted>
  <dcterms:created xsi:type="dcterms:W3CDTF">2016-11-09T08:44:00Z</dcterms:created>
  <dcterms:modified xsi:type="dcterms:W3CDTF">2016-11-09T08:44:00Z</dcterms:modified>
</cp:coreProperties>
</file>