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37E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F37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37E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F37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20.11.2017</w:t>
            </w:r>
          </w:p>
        </w:tc>
      </w:tr>
      <w:tr w:rsidR="003C549B" w:rsidRPr="00B237E3" w:rsidTr="00F37E06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F37E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2017310</w:t>
            </w:r>
          </w:p>
        </w:tc>
      </w:tr>
      <w:tr w:rsidR="003C549B" w:rsidRPr="00B237E3" w:rsidTr="00F37E06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37E06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37E06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F37E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F37E06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F37E0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F37E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F37E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21.11.2017</w:t>
            </w:r>
          </w:p>
        </w:tc>
      </w:tr>
      <w:tr w:rsidR="003C549B" w:rsidRPr="002113E5" w:rsidTr="00F37E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F37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28.11.2017</w:t>
            </w:r>
          </w:p>
        </w:tc>
      </w:tr>
      <w:tr w:rsidR="003C549B" w:rsidRPr="002113E5" w:rsidTr="00F37E06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F37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F37E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F37E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37E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F37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37E06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F37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37E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F37E0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37E06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F37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37E06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37E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37E06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F37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37E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F37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37E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F37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37E06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F37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37E0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F37E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F37E0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F37E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F37E0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F37E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F37E0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F37E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F37E06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F37E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F37E06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F37E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F37E06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F37E0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F37E06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F37E0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37E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F37E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F37E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F37E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121 300 000 000</w:t>
            </w:r>
          </w:p>
        </w:tc>
      </w:tr>
      <w:tr w:rsidR="003C549B" w:rsidRPr="0065185C" w:rsidTr="00F37E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F37E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121 300 000 000</w:t>
            </w:r>
          </w:p>
        </w:tc>
      </w:tr>
      <w:tr w:rsidR="003C549B" w:rsidRPr="0065185C" w:rsidTr="00F37E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F37E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121 300 000 000</w:t>
            </w:r>
          </w:p>
        </w:tc>
      </w:tr>
      <w:tr w:rsidR="003C549B" w:rsidRPr="0065185C" w:rsidTr="00F37E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F37E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7,8841</w:t>
            </w:r>
          </w:p>
        </w:tc>
      </w:tr>
      <w:tr w:rsidR="003C549B" w:rsidRPr="0065185C" w:rsidTr="00F37E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F37E0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F37E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F37E0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7,9700</w:t>
            </w:r>
          </w:p>
        </w:tc>
      </w:tr>
      <w:tr w:rsidR="003C549B" w:rsidRPr="0065185C" w:rsidTr="00F37E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F37E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F37E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F37E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E0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37E06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2017-11-21T11:04:00Z</dcterms:created>
  <dcterms:modified xsi:type="dcterms:W3CDTF">2017-11-21T11:05:00Z</dcterms:modified>
</cp:coreProperties>
</file>