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B02A1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B02A1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B02A1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B02A1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18.08.2017</w:t>
            </w:r>
          </w:p>
        </w:tc>
      </w:tr>
      <w:tr w:rsidR="003C549B" w:rsidRPr="00B237E3" w:rsidTr="00B02A10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B02A1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2017215</w:t>
            </w:r>
          </w:p>
        </w:tc>
      </w:tr>
      <w:tr w:rsidR="003C549B" w:rsidRPr="00B237E3" w:rsidTr="00B02A10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B02A10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B02A10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B02A1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B02A10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B02A1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B02A1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B02A1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18.08.2017</w:t>
            </w:r>
          </w:p>
        </w:tc>
      </w:tr>
      <w:tr w:rsidR="003C549B" w:rsidRPr="002113E5" w:rsidTr="00B02A1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B02A1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21.08.2017</w:t>
            </w:r>
          </w:p>
        </w:tc>
      </w:tr>
      <w:tr w:rsidR="003C549B" w:rsidRPr="002113E5" w:rsidTr="00B02A10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B02A1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B02A1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B02A1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B02A1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B02A1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B02A10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B02A1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B02A1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B02A10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B02A10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B02A1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B02A10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02A1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02A10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B02A1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B02A1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B02A1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02A1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B02A1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02A10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B02A1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B02A10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B02A1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B02A10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B02A1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B02A10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B02A1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B02A10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B02A1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B02A10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B02A1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B02A10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B02A1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B02A10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B02A1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B02A10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B02A1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B02A1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B02A1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8,5001</w:t>
            </w:r>
          </w:p>
        </w:tc>
      </w:tr>
      <w:tr w:rsidR="003C549B" w:rsidRPr="0065185C" w:rsidTr="00B02A1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B02A1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36 200 000 000</w:t>
            </w:r>
          </w:p>
        </w:tc>
      </w:tr>
      <w:tr w:rsidR="003C549B" w:rsidRPr="0065185C" w:rsidTr="00B02A1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B02A1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36 200 000 000</w:t>
            </w:r>
          </w:p>
        </w:tc>
      </w:tr>
      <w:tr w:rsidR="003C549B" w:rsidRPr="0065185C" w:rsidTr="00B02A1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B02A1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36 200 000 000</w:t>
            </w:r>
          </w:p>
        </w:tc>
      </w:tr>
      <w:tr w:rsidR="003C549B" w:rsidRPr="0065185C" w:rsidTr="00B02A1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B02A1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8,5489</w:t>
            </w:r>
          </w:p>
        </w:tc>
      </w:tr>
      <w:tr w:rsidR="003C549B" w:rsidRPr="0065185C" w:rsidTr="00B02A1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B02A1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8,5001</w:t>
            </w:r>
          </w:p>
        </w:tc>
      </w:tr>
      <w:tr w:rsidR="003C549B" w:rsidRPr="0065185C" w:rsidTr="00B02A1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B02A1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8,5503</w:t>
            </w:r>
          </w:p>
        </w:tc>
      </w:tr>
      <w:tr w:rsidR="003C549B" w:rsidRPr="0065185C" w:rsidTr="00B02A1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B02A1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B02A1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B02A1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A1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02A10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2017-08-21T11:02:00Z</dcterms:created>
  <dcterms:modified xsi:type="dcterms:W3CDTF">2017-08-21T11:02:00Z</dcterms:modified>
</cp:coreProperties>
</file>