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860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860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860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2016136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860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860F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860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860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860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860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860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860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860F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860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860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860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860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860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860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860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860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860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860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860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860F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860F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860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860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260 450 000 000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860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260 450 000 000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860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260 450 000 000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860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10,0119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860F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860F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860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860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1860F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0F1"/>
    <w:rsid w:val="0006322A"/>
    <w:rsid w:val="00096875"/>
    <w:rsid w:val="000B3557"/>
    <w:rsid w:val="000B56EB"/>
    <w:rsid w:val="000E5903"/>
    <w:rsid w:val="001526FF"/>
    <w:rsid w:val="00171884"/>
    <w:rsid w:val="001860F1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860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860F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860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860F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2016-06-29T08:45:00Z</cp:lastPrinted>
  <dcterms:created xsi:type="dcterms:W3CDTF">2016-06-29T08:44:00Z</dcterms:created>
  <dcterms:modified xsi:type="dcterms:W3CDTF">2016-06-29T08:48:00Z</dcterms:modified>
</cp:coreProperties>
</file>