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969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969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969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969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969E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969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969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969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969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969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969E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969E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969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969EE">
        <w:trPr>
          <w:trHeight w:val="415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969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969E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969E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969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969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969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969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969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969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969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969E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969E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969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969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177 450 000 000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969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969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969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969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969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969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969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9E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969EE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2016-08-08T08:26:00Z</dcterms:created>
  <dcterms:modified xsi:type="dcterms:W3CDTF">2016-08-08T08:29:00Z</dcterms:modified>
</cp:coreProperties>
</file>