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02C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2016290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2C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02CC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02C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02CC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02CC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02CC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  <w:bookmarkStart w:id="0" w:name="_GoBack"/>
            <w:bookmarkEnd w:id="0"/>
          </w:p>
        </w:tc>
        <w:tc>
          <w:tcPr>
            <w:tcW w:w="2700" w:type="dxa"/>
          </w:tcPr>
          <w:p w:rsidR="003C549B" w:rsidRPr="001526FF" w:rsidRDefault="00E02C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02C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02C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02CC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02C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02CC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02CC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02CC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02C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2C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38 260 000 000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2C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38 260 000 000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02C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38 260 000 000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02C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9,5175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02CC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02CC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02C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02CC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02CCB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CC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2CCB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2016-12-19T10:53:00Z</dcterms:created>
  <dcterms:modified xsi:type="dcterms:W3CDTF">2016-12-19T10:54:00Z</dcterms:modified>
</cp:coreProperties>
</file>