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F1E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F1E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F1E5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2016261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F1E5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F1E5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F1E5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F1E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F1E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F1E5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F1E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F1E5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F1E5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F1E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F1E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F1E5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F1E5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F1E5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F1E5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F1E5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FF1E5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FF1E5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F1E5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F1E5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F1E5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F1E5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F1E5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F1E5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F1E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9,7100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F1E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F1E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F1E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F1E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9,7465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F1E5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F1E5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F1E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F1E5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FF1E5A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E5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  <w:rsid w:val="00FF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F1E5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F1E5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F1E5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F1E5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2016-11-21T12:19:00Z</cp:lastPrinted>
  <dcterms:created xsi:type="dcterms:W3CDTF">2016-11-21T12:19:00Z</dcterms:created>
  <dcterms:modified xsi:type="dcterms:W3CDTF">2016-11-21T12:19:00Z</dcterms:modified>
</cp:coreProperties>
</file>