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2615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2615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2615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2016089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2615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2615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2615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2615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2615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2615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2615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2615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2615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2615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2615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2615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2615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2615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2615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2615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2615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2615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2615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2615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2615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2615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2615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2615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253 000 000 000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2615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253 000 000 000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2615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253 000 000 000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2615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2615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2615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2615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2615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026159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159"/>
    <w:rsid w:val="0002615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2016-04-29T08:46:00Z</cp:lastPrinted>
  <dcterms:created xsi:type="dcterms:W3CDTF">2016-04-29T08:45:00Z</dcterms:created>
  <dcterms:modified xsi:type="dcterms:W3CDTF">2016-04-29T08:47:00Z</dcterms:modified>
</cp:coreProperties>
</file>