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27A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27A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27A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A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27A4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27A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27A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27A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A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27A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27A4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27A4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27A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27A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27A4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27A4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27A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27A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27A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27A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27A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27A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27A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27A4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27A4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27A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A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121 905 091 000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A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121 905 091 000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A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121 905 091 000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27A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A4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A4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27A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27A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27A4A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4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27A4A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7A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7A4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7A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7A4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2016-06-09T08:45:00Z</cp:lastPrinted>
  <dcterms:created xsi:type="dcterms:W3CDTF">2016-06-09T08:45:00Z</dcterms:created>
  <dcterms:modified xsi:type="dcterms:W3CDTF">2016-06-09T08:46:00Z</dcterms:modified>
</cp:coreProperties>
</file>