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A5E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5E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A5E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5E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A5E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A5E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A5E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A5E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A5E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A5E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A5E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A5E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A5E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A5E4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A5E4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A5E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91 171 000 000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91 171 000 000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91 171 000 000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9,5035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A5E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A5E4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E4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A5E4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A5E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A5E4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A5E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A5E4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2016-12-22T08:25:00Z</cp:lastPrinted>
  <dcterms:created xsi:type="dcterms:W3CDTF">2016-12-22T08:25:00Z</dcterms:created>
  <dcterms:modified xsi:type="dcterms:W3CDTF">2016-12-22T08:25:00Z</dcterms:modified>
</cp:coreProperties>
</file>