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6131E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6131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6131E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6131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14.09.2017</w:t>
            </w:r>
          </w:p>
        </w:tc>
      </w:tr>
      <w:tr w:rsidR="003C549B" w:rsidRPr="00B237E3" w:rsidTr="006131EE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6131E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2017242</w:t>
            </w:r>
          </w:p>
        </w:tc>
      </w:tr>
      <w:tr w:rsidR="003C549B" w:rsidRPr="00B237E3" w:rsidTr="006131EE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6131EE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6131EE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6131E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6131EE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6131E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6131E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6131E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15.09.2017</w:t>
            </w:r>
          </w:p>
        </w:tc>
      </w:tr>
      <w:tr w:rsidR="003C549B" w:rsidRPr="002113E5" w:rsidTr="006131E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6131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22.09.2017</w:t>
            </w:r>
          </w:p>
        </w:tc>
      </w:tr>
      <w:tr w:rsidR="003C549B" w:rsidRPr="002113E5" w:rsidTr="006131EE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6131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6131E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6131E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6131E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6131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6131EE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6131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6131E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6131EE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6131EE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6131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6131EE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131E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131EE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6131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6131E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6131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131E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6131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131EE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6131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6131EE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6131E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6131EE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6131E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6131EE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6131E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6131EE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6131E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6131EE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6131E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6131EE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6131E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6131EE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6131E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6131EE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6131E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6131E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6131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6131E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6131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6131E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6131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6131E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6131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6131E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6131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6131E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6131E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6131E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6131E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6131E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6131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6131E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6131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1E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131EE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2017-09-15T11:05:00Z</dcterms:created>
  <dcterms:modified xsi:type="dcterms:W3CDTF">2017-09-15T11:06:00Z</dcterms:modified>
</cp:coreProperties>
</file>