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6A3349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23E66" w:rsidRPr="00CC5818" w:rsidRDefault="006A334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6A3349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6A334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02.08.2018</w:t>
            </w:r>
          </w:p>
        </w:tc>
      </w:tr>
      <w:tr w:rsidR="00323E66" w:rsidRPr="00CC5818" w:rsidTr="006A3349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6A3349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2018212</w:t>
            </w:r>
          </w:p>
        </w:tc>
      </w:tr>
      <w:tr w:rsidR="00323E66" w:rsidRPr="00CC5818" w:rsidTr="006A3349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6A3349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CC5818">
              <w:lastRenderedPageBreak/>
              <w:t>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6A3349">
        <w:trPr>
          <w:trHeight w:val="46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6A3349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6A3349">
        <w:trPr>
          <w:trHeight w:val="1036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6A334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6A3349">
        <w:trPr>
          <w:trHeight w:val="413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521" w:type="dxa"/>
            <w:vAlign w:val="center"/>
          </w:tcPr>
          <w:p w:rsidR="00323E66" w:rsidRPr="00CC5818" w:rsidRDefault="006A3349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6A3349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6A3349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02.08.2018</w:t>
            </w:r>
          </w:p>
        </w:tc>
      </w:tr>
      <w:tr w:rsidR="00323E66" w:rsidRPr="00CC5818" w:rsidTr="006A3349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6A334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03.08.2018</w:t>
            </w:r>
          </w:p>
        </w:tc>
      </w:tr>
      <w:tr w:rsidR="00323E66" w:rsidRPr="00CC5818" w:rsidTr="006A3349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3521" w:type="dxa"/>
            <w:vAlign w:val="center"/>
          </w:tcPr>
          <w:p w:rsidR="00323E66" w:rsidRPr="00CC5818" w:rsidRDefault="006A334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6A3349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6A334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6A3349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521" w:type="dxa"/>
            <w:vAlign w:val="center"/>
          </w:tcPr>
          <w:p w:rsidR="00323E66" w:rsidRPr="00CC5818" w:rsidRDefault="006A334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6A3349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6A334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6A3349">
        <w:trPr>
          <w:trHeight w:val="397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6A334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6A3349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23E66" w:rsidRPr="00CC5818" w:rsidRDefault="006A334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6A3349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3521" w:type="dxa"/>
            <w:vAlign w:val="center"/>
          </w:tcPr>
          <w:p w:rsidR="00323E66" w:rsidRPr="00CC5818" w:rsidRDefault="006A3349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6A3349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3521" w:type="dxa"/>
            <w:vAlign w:val="center"/>
          </w:tcPr>
          <w:p w:rsidR="00323E66" w:rsidRPr="00CC5818" w:rsidRDefault="006A3349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6A3349">
        <w:trPr>
          <w:trHeight w:val="55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6A334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6A3349">
        <w:trPr>
          <w:trHeight w:val="85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6A3349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6A3349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6A334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6A3349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6A3349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6A3349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6A3349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6A3349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23E66" w:rsidRPr="00CC5818" w:rsidRDefault="006A334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6A3349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23E66" w:rsidRPr="00CC5818" w:rsidRDefault="006A334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6A3349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6A334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6A3349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6A3349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6A3349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23E66" w:rsidRPr="00CC5818" w:rsidRDefault="006A334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6A3349">
        <w:trPr>
          <w:trHeight w:val="794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6A3349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6A3349">
        <w:trPr>
          <w:trHeight w:val="65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6A3349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6A3349">
        <w:trPr>
          <w:trHeight w:val="579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6A334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6A3349">
        <w:trPr>
          <w:trHeight w:val="54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6A3349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6A3349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6A3349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6,8950</w:t>
            </w:r>
          </w:p>
        </w:tc>
      </w:tr>
      <w:tr w:rsidR="00323E66" w:rsidRPr="00CC5818" w:rsidTr="006A3349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6A3349" w:rsidP="00323E66">
            <w:pPr>
              <w:ind w:firstLine="0"/>
              <w:jc w:val="center"/>
              <w:rPr>
                <w:sz w:val="24"/>
              </w:rPr>
            </w:pPr>
            <w:r>
              <w:t>5 000 000 000</w:t>
            </w:r>
          </w:p>
        </w:tc>
      </w:tr>
      <w:tr w:rsidR="00323E66" w:rsidRPr="00CC5818" w:rsidTr="006A3349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6A3349" w:rsidP="00323E66">
            <w:pPr>
              <w:ind w:firstLine="0"/>
              <w:jc w:val="center"/>
              <w:rPr>
                <w:sz w:val="24"/>
              </w:rPr>
            </w:pPr>
            <w:r>
              <w:t>5 000 000 000</w:t>
            </w:r>
          </w:p>
        </w:tc>
      </w:tr>
      <w:tr w:rsidR="00323E66" w:rsidRPr="00CC5818" w:rsidTr="006A3349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6A3349" w:rsidP="00323E66">
            <w:pPr>
              <w:ind w:firstLine="0"/>
              <w:jc w:val="center"/>
              <w:rPr>
                <w:sz w:val="24"/>
              </w:rPr>
            </w:pPr>
            <w:r>
              <w:t>5 000 000 000</w:t>
            </w:r>
          </w:p>
        </w:tc>
      </w:tr>
      <w:tr w:rsidR="00323E66" w:rsidRPr="00CC5818" w:rsidTr="006A3349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6A3349" w:rsidP="00323E66">
            <w:pPr>
              <w:ind w:firstLine="0"/>
              <w:jc w:val="center"/>
              <w:rPr>
                <w:sz w:val="24"/>
              </w:rPr>
            </w:pPr>
            <w:r>
              <w:t>6,8971</w:t>
            </w:r>
          </w:p>
        </w:tc>
      </w:tr>
      <w:tr w:rsidR="00323E66" w:rsidRPr="00CC5818" w:rsidTr="006A3349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6A3349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6,8950</w:t>
            </w:r>
          </w:p>
        </w:tc>
      </w:tr>
      <w:tr w:rsidR="00323E66" w:rsidRPr="00CC5818" w:rsidTr="006A3349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6A3349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6,9003</w:t>
            </w:r>
          </w:p>
        </w:tc>
      </w:tr>
      <w:tr w:rsidR="00323E66" w:rsidRPr="00CC5818" w:rsidTr="006A3349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521" w:type="dxa"/>
            <w:vAlign w:val="center"/>
          </w:tcPr>
          <w:p w:rsidR="00323E66" w:rsidRPr="00CC5818" w:rsidRDefault="006A3349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23E66" w:rsidRPr="00CC5818" w:rsidTr="006A3349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23E66" w:rsidRPr="00CC5818" w:rsidRDefault="006A3349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6A3349" w:rsidP="0011411A">
      <w:r>
        <w:rPr>
          <w:lang w:val="en-US"/>
        </w:rPr>
        <w:t xml:space="preserve"> </w:t>
      </w:r>
    </w:p>
    <w:p w:rsidR="00D92F8E" w:rsidRPr="00A52B20" w:rsidRDefault="006A3349" w:rsidP="00933604">
      <w:r>
        <w:t xml:space="preserve">     </w:t>
      </w:r>
    </w:p>
    <w:p w:rsidR="00A52B20" w:rsidRPr="00401125" w:rsidRDefault="006A3349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3349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349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590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2018-08-03T11:05:00Z</dcterms:created>
  <dcterms:modified xsi:type="dcterms:W3CDTF">2018-08-03T11:05:00Z</dcterms:modified>
</cp:coreProperties>
</file>