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11.09.2017</w:t>
            </w:r>
          </w:p>
        </w:tc>
      </w:tr>
      <w:tr w:rsidR="003C549B" w:rsidRPr="00B237E3" w:rsidTr="00AA2506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AA25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2017237</w:t>
            </w:r>
          </w:p>
        </w:tc>
      </w:tr>
      <w:tr w:rsidR="003C549B" w:rsidRPr="00B237E3" w:rsidTr="00AA2506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A2506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A2506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AA25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AA2506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AA250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AA25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11.09.2017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12.09.2017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AA25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A2506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AA250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A2506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A2506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A2506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A2506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AA25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A250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AA25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A250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AA25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A250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AA25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A2506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AA25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AA2506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AA25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A2506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AA25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A2506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AA250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A2506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AA250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AA25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AA25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AA25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AA25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AA25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AA25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AA25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AA25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AA2506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AA25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50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A2506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2017-09-12T11:07:00Z</dcterms:created>
  <dcterms:modified xsi:type="dcterms:W3CDTF">2017-09-12T11:07:00Z</dcterms:modified>
</cp:coreProperties>
</file>