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350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350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05.06.2017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350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2017139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350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3500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350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350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350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350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350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3500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3500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350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350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3500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3500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350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3500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3500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3500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3500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3500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3500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3500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3500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350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350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596 800 000 000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350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350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350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3500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3500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350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350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35009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00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35009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350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3500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350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3500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2017-06-05T08:41:00Z</cp:lastPrinted>
  <dcterms:created xsi:type="dcterms:W3CDTF">2017-06-05T08:40:00Z</dcterms:created>
  <dcterms:modified xsi:type="dcterms:W3CDTF">2017-06-05T08:42:00Z</dcterms:modified>
</cp:coreProperties>
</file>