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A68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A68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27.07.2015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A68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</w:t>
            </w:r>
            <w:r w:rsidRPr="00F75869">
              <w:lastRenderedPageBreak/>
              <w:t>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A68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рабочих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A68B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A68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27.07.2015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A68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28.07.2015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A68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A68B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A68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A68B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A68B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A68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CF758C" w:rsidRDefault="00CF758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A68B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A68B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A68B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Расписание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A68B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A68B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A68B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A68B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A68B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A68B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A68B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A68B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 xml:space="preserve">Результаты </w:t>
            </w:r>
            <w:r w:rsidR="00D361E7" w:rsidRPr="00D96370">
              <w:rPr>
                <w:b/>
                <w:szCs w:val="28"/>
              </w:rPr>
              <w:t xml:space="preserve">отбора </w:t>
            </w:r>
            <w:r w:rsidRPr="00FE3343">
              <w:rPr>
                <w:b/>
                <w:szCs w:val="28"/>
              </w:rPr>
              <w:t>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A68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A68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41 720 000 000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A68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41 720 000 000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A68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41 720 000 000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A68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11,5263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A68B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A68B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11,5800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A68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A68B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CA68BC">
      <w:pgSz w:w="11906" w:h="16838"/>
      <w:pgMar w:top="28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8B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122B7"/>
    <w:rsid w:val="00C30F0C"/>
    <w:rsid w:val="00C60DF4"/>
    <w:rsid w:val="00C733C7"/>
    <w:rsid w:val="00CA68BC"/>
    <w:rsid w:val="00CF758C"/>
    <w:rsid w:val="00D205AC"/>
    <w:rsid w:val="00D361E7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A68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A68BC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A68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A68B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2</cp:revision>
  <cp:lastPrinted>2015-07-28T06:20:00Z</cp:lastPrinted>
  <dcterms:created xsi:type="dcterms:W3CDTF">2015-07-31T06:53:00Z</dcterms:created>
  <dcterms:modified xsi:type="dcterms:W3CDTF">2015-07-31T06:53:00Z</dcterms:modified>
</cp:coreProperties>
</file>