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D4A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D4A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D4A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2016052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D4A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D4A9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D4A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D4A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D4A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D4A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D4A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D4A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D4A9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D4A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D4A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D4A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D4A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D4A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D4A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D4A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D4A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D4A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D4A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D4A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D4A9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D4A9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D4A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10,7660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D4A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320 370 000 000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D4A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D4A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D4A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10,7769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D4A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D4A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10,7878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D4A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D4A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CD4A9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9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D4A94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D4A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D4A9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D4A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D4A9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2016-03-17T12:29:00Z</cp:lastPrinted>
  <dcterms:created xsi:type="dcterms:W3CDTF">2016-03-17T12:25:00Z</dcterms:created>
  <dcterms:modified xsi:type="dcterms:W3CDTF">2016-03-17T12:30:00Z</dcterms:modified>
</cp:coreProperties>
</file>