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C549B" w:rsidRPr="00435E96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25.09.2017</w:t>
            </w:r>
          </w:p>
        </w:tc>
      </w:tr>
      <w:tr w:rsidR="003C549B" w:rsidRPr="00B237E3" w:rsidTr="00233CE5">
        <w:trPr>
          <w:trHeight w:val="1036"/>
        </w:trPr>
        <w:tc>
          <w:tcPr>
            <w:tcW w:w="666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C549B" w:rsidRPr="000B3557" w:rsidRDefault="00233C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2017252</w:t>
            </w:r>
          </w:p>
        </w:tc>
      </w:tr>
      <w:tr w:rsidR="003C549B" w:rsidRPr="00B237E3" w:rsidTr="00233CE5">
        <w:trPr>
          <w:trHeight w:val="1036"/>
        </w:trPr>
        <w:tc>
          <w:tcPr>
            <w:tcW w:w="666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33CE5">
        <w:trPr>
          <w:trHeight w:val="1036"/>
        </w:trPr>
        <w:tc>
          <w:tcPr>
            <w:tcW w:w="666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F75869"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33CE5">
        <w:trPr>
          <w:trHeight w:val="1036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233C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33CE5">
        <w:trPr>
          <w:trHeight w:val="413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171884" w:rsidRDefault="00233C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25.09.2017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26.09.2017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233C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33CE5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33CE5">
        <w:trPr>
          <w:trHeight w:val="55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F24CA9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33CE5">
        <w:trPr>
          <w:trHeight w:val="85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311ADA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237" w:type="dxa"/>
            <w:vAlign w:val="center"/>
          </w:tcPr>
          <w:p w:rsidR="003C549B" w:rsidRPr="005D63E4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33CE5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C549B" w:rsidRPr="00AD1542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33CE5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C549B" w:rsidRPr="002113E5" w:rsidRDefault="00233C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33CE5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237" w:type="dxa"/>
          </w:tcPr>
          <w:p w:rsidR="003C549B" w:rsidRPr="001526FF" w:rsidRDefault="00233C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33CE5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C549B" w:rsidRPr="001526FF" w:rsidRDefault="00233C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33CE5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C549B" w:rsidRPr="005E2657" w:rsidRDefault="00233C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33CE5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C549B" w:rsidRPr="00834AE5" w:rsidRDefault="00233C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33CE5">
        <w:trPr>
          <w:trHeight w:val="794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C549B" w:rsidRPr="00572C7E" w:rsidRDefault="00233C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33CE5">
        <w:trPr>
          <w:trHeight w:val="794"/>
        </w:trPr>
        <w:tc>
          <w:tcPr>
            <w:tcW w:w="666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C549B" w:rsidRPr="00DC24B9" w:rsidRDefault="00233C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33CE5">
        <w:trPr>
          <w:trHeight w:val="794"/>
        </w:trPr>
        <w:tc>
          <w:tcPr>
            <w:tcW w:w="666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237" w:type="dxa"/>
            <w:vAlign w:val="center"/>
          </w:tcPr>
          <w:p w:rsidR="003C549B" w:rsidRPr="005F1F0D" w:rsidRDefault="00233C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33CE5">
        <w:trPr>
          <w:trHeight w:val="794"/>
        </w:trPr>
        <w:tc>
          <w:tcPr>
            <w:tcW w:w="666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C549B" w:rsidRPr="003A713F" w:rsidRDefault="00233C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CC25D2" w:rsidRDefault="00233C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8,0125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8,0150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233CE5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C549B" w:rsidRPr="0065185C" w:rsidRDefault="00233C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E5"/>
    <w:rsid w:val="0006322A"/>
    <w:rsid w:val="00096875"/>
    <w:rsid w:val="000B3557"/>
    <w:rsid w:val="000B56EB"/>
    <w:rsid w:val="000E5903"/>
    <w:rsid w:val="001526FF"/>
    <w:rsid w:val="00171884"/>
    <w:rsid w:val="00232B0E"/>
    <w:rsid w:val="00233CE5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2017-09-26T11:02:00Z</dcterms:created>
  <dcterms:modified xsi:type="dcterms:W3CDTF">2017-09-26T11:02:00Z</dcterms:modified>
</cp:coreProperties>
</file>