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92A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92A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09.09.2015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92A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92A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92A1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92A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92A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92A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92A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92A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92A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92A1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92A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92A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92A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Нет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92A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92A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92A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C92A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C92A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92A1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92A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92A1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92A1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92A1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92A1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92A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92A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1 410 000 000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92A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1 410 000 000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92A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1 410 000 000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92A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92A1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92A1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92A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92A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A1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92A12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4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2015-09-11T11:30:00Z</dcterms:created>
  <dcterms:modified xsi:type="dcterms:W3CDTF">2015-09-11T11:30:00Z</dcterms:modified>
</cp:coreProperties>
</file>