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26.04.2018</w:t>
            </w:r>
          </w:p>
        </w:tc>
      </w:tr>
      <w:tr w:rsidR="00323E66" w:rsidRPr="00CC5818" w:rsidTr="008E5937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2018101</w:t>
            </w:r>
          </w:p>
        </w:tc>
      </w:tr>
      <w:tr w:rsidR="00323E66" w:rsidRPr="00CC5818" w:rsidTr="008E5937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E5937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E5937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E5937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8E5937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27.04.2018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01.06.2018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E5937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E5937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E5937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E5937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E5937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E5937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E5937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E5937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E5937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8E59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E5937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8E5937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8E5937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3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E5937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2018-04-27T11:06:00Z</dcterms:created>
  <dcterms:modified xsi:type="dcterms:W3CDTF">2018-04-27T11:07:00Z</dcterms:modified>
</cp:coreProperties>
</file>