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F42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F42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F42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2016062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F42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F42F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F42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F42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F42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F42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F42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F42F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F42F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F42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F42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F42F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F42F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F42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F42F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F42F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F42F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F42F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F42F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F42F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F42F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F42F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F42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10,7777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F42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F42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F42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F42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10,7853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F42F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F42F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10,8177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F42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F42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F42F8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2F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EF42F8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F42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F42F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F42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F42F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10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2016-03-30T09:29:00Z</cp:lastPrinted>
  <dcterms:created xsi:type="dcterms:W3CDTF">2016-03-30T09:20:00Z</dcterms:created>
  <dcterms:modified xsi:type="dcterms:W3CDTF">2016-03-30T09:30:00Z</dcterms:modified>
</cp:coreProperties>
</file>