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t>3 850 000 000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t>3 850 000 000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t>3 850 000 000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9198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59198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9198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98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9198A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2018-05-11T10:58:00Z</dcterms:created>
  <dcterms:modified xsi:type="dcterms:W3CDTF">2018-05-11T10:59:00Z</dcterms:modified>
</cp:coreProperties>
</file>