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0A5EF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0A5E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0A5EF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0A5E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11.07.2017</w:t>
            </w:r>
          </w:p>
        </w:tc>
      </w:tr>
      <w:tr w:rsidR="003C549B" w:rsidRPr="00B237E3" w:rsidTr="000A5EFF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0A5EF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2017174</w:t>
            </w:r>
          </w:p>
        </w:tc>
      </w:tr>
      <w:tr w:rsidR="003C549B" w:rsidRPr="00B237E3" w:rsidTr="000A5EFF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0A5EFF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0A5EFF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0A5EF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0A5EFF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0A5EF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0A5EF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0A5EF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11.07.2017</w:t>
            </w:r>
          </w:p>
        </w:tc>
      </w:tr>
      <w:tr w:rsidR="003C549B" w:rsidRPr="002113E5" w:rsidTr="000A5EF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0A5E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12.07.2017</w:t>
            </w:r>
          </w:p>
        </w:tc>
      </w:tr>
      <w:tr w:rsidR="003C549B" w:rsidRPr="002113E5" w:rsidTr="000A5EFF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0A5E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0A5EF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0A5EF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0A5EF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0A5E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0A5EFF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0A5E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0A5EF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0A5EFF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0A5EFF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0A5E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A5EFF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A5EF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A5EFF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0A5E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0A5EF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0A5E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A5EF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0A5E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A5EFF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0A5E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0A5EFF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0A5EF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0A5EFF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0A5EF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0A5EFF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0A5EF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0A5EFF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0A5EF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0A5EFF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0A5EF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0A5EFF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0A5EF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0A5EFF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0A5EF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0A5EFF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0A5EF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0A5EF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0A5E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0A5EF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A5E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7 050 000 000</w:t>
            </w:r>
          </w:p>
        </w:tc>
      </w:tr>
      <w:tr w:rsidR="003C549B" w:rsidRPr="0065185C" w:rsidTr="000A5EF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A5E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7 050 000 000</w:t>
            </w:r>
          </w:p>
        </w:tc>
      </w:tr>
      <w:tr w:rsidR="003C549B" w:rsidRPr="0065185C" w:rsidTr="000A5EF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A5E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7 050 000 000</w:t>
            </w:r>
          </w:p>
        </w:tc>
      </w:tr>
      <w:tr w:rsidR="003C549B" w:rsidRPr="0065185C" w:rsidTr="000A5EF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0A5E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8,5092</w:t>
            </w:r>
          </w:p>
        </w:tc>
      </w:tr>
      <w:tr w:rsidR="003C549B" w:rsidRPr="0065185C" w:rsidTr="000A5EF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0A5EF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0A5EF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0A5EF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8,5210</w:t>
            </w:r>
          </w:p>
        </w:tc>
      </w:tr>
      <w:tr w:rsidR="003C549B" w:rsidRPr="0065185C" w:rsidTr="000A5EF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0A5E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0A5EF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0A5E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EFF"/>
    <w:rsid w:val="0006322A"/>
    <w:rsid w:val="00096875"/>
    <w:rsid w:val="000A5EFF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2017-07-12T11:02:00Z</dcterms:created>
  <dcterms:modified xsi:type="dcterms:W3CDTF">2017-07-12T11:02:00Z</dcterms:modified>
</cp:coreProperties>
</file>