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C0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0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C0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07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C07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C07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C07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C07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C07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C07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C07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C07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C07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C07D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C07D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622 480 000 000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8,8538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C07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C07D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7D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07D9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2017-05-04T08:45:00Z</cp:lastPrinted>
  <dcterms:created xsi:type="dcterms:W3CDTF">2017-05-04T08:45:00Z</dcterms:created>
  <dcterms:modified xsi:type="dcterms:W3CDTF">2017-05-04T08:46:00Z</dcterms:modified>
</cp:coreProperties>
</file>