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C549B" w:rsidRPr="00435E96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06.03.2018</w:t>
            </w:r>
          </w:p>
        </w:tc>
      </w:tr>
      <w:tr w:rsidR="003C549B" w:rsidRPr="00B237E3" w:rsidTr="00886BC8">
        <w:trPr>
          <w:trHeight w:val="1036"/>
        </w:trPr>
        <w:tc>
          <w:tcPr>
            <w:tcW w:w="6237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C549B" w:rsidRPr="000B3557" w:rsidRDefault="00886B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2018055</w:t>
            </w:r>
          </w:p>
        </w:tc>
      </w:tr>
      <w:tr w:rsidR="003C549B" w:rsidRPr="00B237E3" w:rsidTr="00886BC8">
        <w:trPr>
          <w:trHeight w:val="1036"/>
        </w:trPr>
        <w:tc>
          <w:tcPr>
            <w:tcW w:w="6237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886BC8">
        <w:trPr>
          <w:trHeight w:val="1036"/>
        </w:trPr>
        <w:tc>
          <w:tcPr>
            <w:tcW w:w="6237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886BC8">
        <w:trPr>
          <w:trHeight w:val="1036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86B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886BC8">
        <w:trPr>
          <w:trHeight w:val="413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171884" w:rsidRDefault="00886B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06.03.2018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07.03.2018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8D0AC1" w:rsidRDefault="00886BC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886BC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886BC8">
        <w:trPr>
          <w:trHeight w:val="55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F24CA9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886BC8">
        <w:trPr>
          <w:trHeight w:val="85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663" w:type="dxa"/>
            <w:vAlign w:val="center"/>
          </w:tcPr>
          <w:p w:rsidR="003C549B" w:rsidRPr="00311ADA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663" w:type="dxa"/>
            <w:vAlign w:val="center"/>
          </w:tcPr>
          <w:p w:rsidR="003C549B" w:rsidRPr="005D63E4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86BC8">
        <w:trPr>
          <w:trHeight w:val="397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663" w:type="dxa"/>
            <w:vAlign w:val="center"/>
          </w:tcPr>
          <w:p w:rsidR="003C549B" w:rsidRPr="00AD1542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886BC8">
        <w:trPr>
          <w:trHeight w:val="511"/>
        </w:trPr>
        <w:tc>
          <w:tcPr>
            <w:tcW w:w="6237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663" w:type="dxa"/>
            <w:vAlign w:val="center"/>
          </w:tcPr>
          <w:p w:rsidR="003C549B" w:rsidRPr="002113E5" w:rsidRDefault="00886BC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886BC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C549B" w:rsidRPr="001526FF" w:rsidRDefault="00886B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886BC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C549B" w:rsidRPr="001526FF" w:rsidRDefault="00886B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886BC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C549B" w:rsidRPr="005E2657" w:rsidRDefault="00886B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886BC8">
        <w:trPr>
          <w:trHeight w:val="397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C549B" w:rsidRPr="00834AE5" w:rsidRDefault="00886BC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886BC8">
        <w:trPr>
          <w:trHeight w:val="794"/>
        </w:trPr>
        <w:tc>
          <w:tcPr>
            <w:tcW w:w="6237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C549B" w:rsidRPr="00572C7E" w:rsidRDefault="00886B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886BC8">
        <w:trPr>
          <w:trHeight w:val="794"/>
        </w:trPr>
        <w:tc>
          <w:tcPr>
            <w:tcW w:w="6237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C549B" w:rsidRPr="00DC24B9" w:rsidRDefault="00886BC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886BC8">
        <w:trPr>
          <w:trHeight w:val="794"/>
        </w:trPr>
        <w:tc>
          <w:tcPr>
            <w:tcW w:w="6237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663" w:type="dxa"/>
            <w:vAlign w:val="center"/>
          </w:tcPr>
          <w:p w:rsidR="003C549B" w:rsidRPr="005F1F0D" w:rsidRDefault="00886BC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886BC8">
        <w:trPr>
          <w:trHeight w:val="794"/>
        </w:trPr>
        <w:tc>
          <w:tcPr>
            <w:tcW w:w="6237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C549B" w:rsidRPr="003A713F" w:rsidRDefault="00886BC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CC25D2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886BC8">
        <w:trPr>
          <w:trHeight w:val="397"/>
        </w:trPr>
        <w:tc>
          <w:tcPr>
            <w:tcW w:w="6237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C549B" w:rsidRPr="0065185C" w:rsidRDefault="00886BC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BC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86BC8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2018-03-07T11:02:00Z</dcterms:created>
  <dcterms:modified xsi:type="dcterms:W3CDTF">2018-03-07T11:03:00Z</dcterms:modified>
</cp:coreProperties>
</file>