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E14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E14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E14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14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E147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E14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E14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E14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14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E14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E14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E147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E14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E14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E14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E14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E14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E14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E14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1E14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1E14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E14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E14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E14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E14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E147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E147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E14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14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14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14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E14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9,6207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14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14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E14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E14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1E147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476"/>
    <w:rsid w:val="0006322A"/>
    <w:rsid w:val="00096875"/>
    <w:rsid w:val="000B3557"/>
    <w:rsid w:val="000B56EB"/>
    <w:rsid w:val="000E5903"/>
    <w:rsid w:val="001526FF"/>
    <w:rsid w:val="00171884"/>
    <w:rsid w:val="001E1476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2016-09-26T11:15:00Z</dcterms:created>
  <dcterms:modified xsi:type="dcterms:W3CDTF">2016-09-26T11:16:00Z</dcterms:modified>
</cp:coreProperties>
</file>