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F70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F70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10.07.2015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F70D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</w:t>
            </w:r>
            <w:r w:rsidRPr="00F75869">
              <w:lastRenderedPageBreak/>
              <w:t>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F70D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F70D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F70D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F70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F70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F70D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F70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F70D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F70D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F70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F70D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F70D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F70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F70D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F70D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F70D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F70D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F70D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F70D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F70D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F70D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F70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F70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F70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F70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F70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11,5067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F70D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F70D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F70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F70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F70D3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0D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3F70D3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2015-07-14T06:21:00Z</dcterms:created>
  <dcterms:modified xsi:type="dcterms:W3CDTF">2015-07-14T06:23:00Z</dcterms:modified>
</cp:coreProperties>
</file>