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E716CD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C549B" w:rsidRPr="00435E96" w:rsidRDefault="00E716C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E716CD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663" w:type="dxa"/>
            <w:vAlign w:val="center"/>
          </w:tcPr>
          <w:p w:rsidR="003C549B" w:rsidRPr="002113E5" w:rsidRDefault="00E716C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23.10.2017</w:t>
            </w:r>
          </w:p>
        </w:tc>
      </w:tr>
      <w:tr w:rsidR="003C549B" w:rsidRPr="00B237E3" w:rsidTr="00E716CD">
        <w:trPr>
          <w:trHeight w:val="1036"/>
        </w:trPr>
        <w:tc>
          <w:tcPr>
            <w:tcW w:w="6237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C549B" w:rsidRPr="000B3557" w:rsidRDefault="00E716C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2017283</w:t>
            </w:r>
          </w:p>
        </w:tc>
      </w:tr>
      <w:tr w:rsidR="003C549B" w:rsidRPr="00B237E3" w:rsidTr="00E716CD">
        <w:trPr>
          <w:trHeight w:val="1036"/>
        </w:trPr>
        <w:tc>
          <w:tcPr>
            <w:tcW w:w="6237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E716CD">
        <w:trPr>
          <w:trHeight w:val="1036"/>
        </w:trPr>
        <w:tc>
          <w:tcPr>
            <w:tcW w:w="6237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E716CD">
        <w:trPr>
          <w:trHeight w:val="1036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E716C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E716CD">
        <w:trPr>
          <w:trHeight w:val="413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C549B" w:rsidRPr="002113E5" w:rsidRDefault="00E716CD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E716CD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171884" w:rsidRDefault="00E716C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24.10.2017</w:t>
            </w:r>
          </w:p>
        </w:tc>
      </w:tr>
      <w:tr w:rsidR="003C549B" w:rsidRPr="002113E5" w:rsidTr="00E716CD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2113E5" w:rsidRDefault="00E716C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31.10.2017</w:t>
            </w:r>
          </w:p>
        </w:tc>
      </w:tr>
      <w:tr w:rsidR="003C549B" w:rsidRPr="002113E5" w:rsidTr="00E716CD">
        <w:trPr>
          <w:trHeight w:val="397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663" w:type="dxa"/>
            <w:vAlign w:val="center"/>
          </w:tcPr>
          <w:p w:rsidR="003C549B" w:rsidRPr="002113E5" w:rsidRDefault="00E716C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8,07</w:t>
            </w:r>
          </w:p>
        </w:tc>
      </w:tr>
      <w:tr w:rsidR="003C549B" w:rsidRPr="002113E5" w:rsidTr="00E716CD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E716C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E716CD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C549B" w:rsidRPr="002113E5" w:rsidRDefault="00E716C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E716CD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663" w:type="dxa"/>
            <w:vAlign w:val="center"/>
          </w:tcPr>
          <w:p w:rsidR="003C549B" w:rsidRPr="002113E5" w:rsidRDefault="00E716C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E716CD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663" w:type="dxa"/>
            <w:vAlign w:val="center"/>
          </w:tcPr>
          <w:p w:rsidR="003C549B" w:rsidRPr="002113E5" w:rsidRDefault="00E716CD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E716CD">
        <w:trPr>
          <w:trHeight w:val="55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F24CA9" w:rsidRDefault="00E716C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E716CD">
        <w:trPr>
          <w:trHeight w:val="85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E716CD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E716CD">
        <w:trPr>
          <w:trHeight w:val="397"/>
        </w:trPr>
        <w:tc>
          <w:tcPr>
            <w:tcW w:w="6237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311ADA" w:rsidRDefault="00E716C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E716CD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C549B" w:rsidRPr="005D63E4" w:rsidRDefault="00E716C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E716CD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C549B" w:rsidRPr="00AD1542" w:rsidRDefault="00E716C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E716CD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C549B" w:rsidRPr="002113E5" w:rsidRDefault="00E716C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E716CD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C549B" w:rsidRPr="001526FF" w:rsidRDefault="00E716C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E716CD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C549B" w:rsidRPr="001526FF" w:rsidRDefault="00E716C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E716CD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C549B" w:rsidRPr="005E2657" w:rsidRDefault="00E716C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E716CD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C549B" w:rsidRPr="00834AE5" w:rsidRDefault="00E716C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E716CD">
        <w:trPr>
          <w:trHeight w:val="794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C549B" w:rsidRPr="00572C7E" w:rsidRDefault="00E716C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E716CD">
        <w:trPr>
          <w:trHeight w:val="794"/>
        </w:trPr>
        <w:tc>
          <w:tcPr>
            <w:tcW w:w="6237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C549B" w:rsidRPr="00DC24B9" w:rsidRDefault="00E716C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E716CD">
        <w:trPr>
          <w:trHeight w:val="794"/>
        </w:trPr>
        <w:tc>
          <w:tcPr>
            <w:tcW w:w="6237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663" w:type="dxa"/>
            <w:vAlign w:val="center"/>
          </w:tcPr>
          <w:p w:rsidR="003C549B" w:rsidRPr="005F1F0D" w:rsidRDefault="00E716CD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716CD">
        <w:trPr>
          <w:trHeight w:val="794"/>
        </w:trPr>
        <w:tc>
          <w:tcPr>
            <w:tcW w:w="6237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C549B" w:rsidRPr="003A713F" w:rsidRDefault="00E716CD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E716CD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CC25D2" w:rsidRDefault="00E716C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8,0700</w:t>
            </w:r>
          </w:p>
        </w:tc>
      </w:tr>
      <w:tr w:rsidR="003C549B" w:rsidRPr="0065185C" w:rsidTr="00E716CD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E716C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68 300 000 000</w:t>
            </w:r>
          </w:p>
        </w:tc>
      </w:tr>
      <w:tr w:rsidR="003C549B" w:rsidRPr="0065185C" w:rsidTr="00E716CD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E716C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68 300 000 000</w:t>
            </w:r>
          </w:p>
        </w:tc>
      </w:tr>
      <w:tr w:rsidR="003C549B" w:rsidRPr="0065185C" w:rsidTr="00E716CD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E716C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68 300 000 000</w:t>
            </w:r>
          </w:p>
        </w:tc>
      </w:tr>
      <w:tr w:rsidR="003C549B" w:rsidRPr="0065185C" w:rsidTr="00E716CD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65185C" w:rsidRDefault="00E716C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8,1035</w:t>
            </w:r>
          </w:p>
        </w:tc>
      </w:tr>
      <w:tr w:rsidR="003C549B" w:rsidRPr="0065185C" w:rsidTr="00E716CD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E716C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8,0700</w:t>
            </w:r>
          </w:p>
        </w:tc>
      </w:tr>
      <w:tr w:rsidR="003C549B" w:rsidRPr="0065185C" w:rsidTr="00E716CD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E716C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8,1600</w:t>
            </w:r>
          </w:p>
        </w:tc>
      </w:tr>
      <w:tr w:rsidR="003C549B" w:rsidRPr="0065185C" w:rsidTr="00E716CD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C549B" w:rsidRPr="0065185C" w:rsidRDefault="00E716C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E716CD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C549B" w:rsidRPr="0065185C" w:rsidRDefault="00E716C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6CD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716CD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2017-10-24T11:02:00Z</dcterms:created>
  <dcterms:modified xsi:type="dcterms:W3CDTF">2017-10-24T11:03:00Z</dcterms:modified>
</cp:coreProperties>
</file>