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10.12.2018</w:t>
            </w:r>
          </w:p>
        </w:tc>
      </w:tr>
      <w:tr w:rsidR="00323E66" w:rsidRPr="00CC5818" w:rsidTr="00E41190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2018346</w:t>
            </w:r>
          </w:p>
        </w:tc>
      </w:tr>
      <w:tr w:rsidR="00323E66" w:rsidRPr="00CC5818" w:rsidTr="00E41190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41190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41190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E41190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E41190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11.12.2018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18.12.2018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41190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E41190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41190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41190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41190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E41190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E41190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E41190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</w:rPr>
            </w:pPr>
            <w:r>
              <w:t>400 000 000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</w:rPr>
            </w:pPr>
            <w:r>
              <w:t>400 000 000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</w:rPr>
            </w:pPr>
            <w:r>
              <w:t>400 000 000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</w:rPr>
            </w:pPr>
            <w:r>
              <w:t>7,1375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7,1500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E4119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E4119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41190" w:rsidP="0011411A">
      <w:r>
        <w:rPr>
          <w:lang w:val="en-US"/>
        </w:rPr>
        <w:t xml:space="preserve"> </w:t>
      </w:r>
    </w:p>
    <w:p w:rsidR="00D92F8E" w:rsidRPr="00A52B20" w:rsidRDefault="00E41190" w:rsidP="00933604">
      <w:r>
        <w:t xml:space="preserve">     </w:t>
      </w:r>
    </w:p>
    <w:p w:rsidR="00A52B20" w:rsidRPr="00401125" w:rsidRDefault="00E41190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19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41190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2018-12-11T10:59:00Z</dcterms:created>
  <dcterms:modified xsi:type="dcterms:W3CDTF">2018-12-11T10:59:00Z</dcterms:modified>
</cp:coreProperties>
</file>